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FBB" w:rsidRPr="0071218A" w:rsidRDefault="00862CA4" w:rsidP="0071218A">
      <w:r w:rsidRPr="000F1B96">
        <w:rPr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6B92D" wp14:editId="259ACC11">
                <wp:simplePos x="0" y="0"/>
                <wp:positionH relativeFrom="column">
                  <wp:posOffset>4919487</wp:posOffset>
                </wp:positionH>
                <wp:positionV relativeFrom="paragraph">
                  <wp:posOffset>4299797</wp:posOffset>
                </wp:positionV>
                <wp:extent cx="2781836" cy="307777"/>
                <wp:effectExtent l="0" t="0" r="0" b="0"/>
                <wp:wrapNone/>
                <wp:docPr id="22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83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2CA4" w:rsidRDefault="00862CA4" w:rsidP="00862C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62CA4" w:rsidRPr="00862CA4" w:rsidRDefault="00862CA4" w:rsidP="00862C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862CA4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NOTA</w:t>
                            </w:r>
                            <w:r w:rsidRPr="00862CA4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: </w:t>
                            </w:r>
                          </w:p>
                          <w:p w:rsidR="00862CA4" w:rsidRPr="00862CA4" w:rsidRDefault="00862CA4" w:rsidP="00862C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862CA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(</w:t>
                            </w:r>
                            <w:r w:rsidRPr="00862CA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Est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e apartado es el </w:t>
                            </w:r>
                            <w:r w:rsidRPr="00862CA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que estarán modificando por día en cualquier actividad cultural o deportiva</w:t>
                            </w:r>
                            <w:r w:rsidRPr="00862CA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Agregar los datos correctos en las letras rojas y cambiarla a negra.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6B92D" id="_x0000_t202" coordsize="21600,21600" o:spt="202" path="m,l,21600r21600,l21600,xe">
                <v:stroke joinstyle="miter"/>
                <v:path gradientshapeok="t" o:connecttype="rect"/>
              </v:shapetype>
              <v:shape id="CuadroTexto 13" o:spid="_x0000_s1026" type="#_x0000_t202" style="position:absolute;margin-left:387.35pt;margin-top:338.55pt;width:219.05pt;height:2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" filled="f" stroked="f">
                <v:textbox style="mso-fit-shape-to-text:t">
                  <w:txbxContent>
                    <w:p w:rsidR="00862CA4" w:rsidRDefault="00862CA4" w:rsidP="00862C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862CA4" w:rsidRPr="00862CA4" w:rsidRDefault="00862CA4" w:rsidP="00862C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8"/>
                        </w:rPr>
                      </w:pPr>
                      <w:r w:rsidRPr="00862CA4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8"/>
                        </w:rPr>
                        <w:t>NOTA</w:t>
                      </w:r>
                      <w:r w:rsidRPr="00862CA4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: </w:t>
                      </w:r>
                    </w:p>
                    <w:p w:rsidR="00862CA4" w:rsidRPr="00862CA4" w:rsidRDefault="00862CA4" w:rsidP="00862C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862CA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(</w:t>
                      </w:r>
                      <w:r w:rsidRPr="00862CA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Est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e apartado es el </w:t>
                      </w:r>
                      <w:r w:rsidRPr="00862CA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que estarán modificando por día en cualquier actividad cultural o deportiva</w:t>
                      </w:r>
                      <w:r w:rsidRPr="00862CA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)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Agregar los datos correctos en las letras rojas y cambiarla a negra.</w:t>
                      </w:r>
                    </w:p>
                  </w:txbxContent>
                </v:textbox>
              </v:shape>
            </w:pict>
          </mc:Fallback>
        </mc:AlternateContent>
      </w:r>
      <w:r w:rsidRPr="000F1B96">
        <w:rPr>
          <w:lang w:val="es-MX"/>
        </w:rPr>
        <w:drawing>
          <wp:anchor distT="0" distB="0" distL="114300" distR="114300" simplePos="0" relativeHeight="251668480" behindDoc="0" locked="0" layoutInCell="1" allowOverlap="1" wp14:anchorId="2254392C" wp14:editId="1422003D">
            <wp:simplePos x="0" y="0"/>
            <wp:positionH relativeFrom="column">
              <wp:posOffset>5824572</wp:posOffset>
            </wp:positionH>
            <wp:positionV relativeFrom="paragraph">
              <wp:posOffset>2403969</wp:posOffset>
            </wp:positionV>
            <wp:extent cx="1700742" cy="1133542"/>
            <wp:effectExtent l="0" t="0" r="0" b="0"/>
            <wp:wrapNone/>
            <wp:docPr id="20" name="Picture 2" descr="▷ Mejores 25 ejercicios para piernas y glúteos 2019 - En casa 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▷ Mejores 25 ejercicios para piernas y glúteos 2019 - En casa si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42" cy="11335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04" w:rsidRPr="00EB30B4">
        <w:rPr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E91D2" wp14:editId="0E3CD41F">
                <wp:simplePos x="0" y="0"/>
                <wp:positionH relativeFrom="column">
                  <wp:posOffset>5025673</wp:posOffset>
                </wp:positionH>
                <wp:positionV relativeFrom="paragraph">
                  <wp:posOffset>518160</wp:posOffset>
                </wp:positionV>
                <wp:extent cx="2777067" cy="368935"/>
                <wp:effectExtent l="0" t="0" r="0" b="0"/>
                <wp:wrapNone/>
                <wp:docPr id="13" name="Cuadro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67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30B4" w:rsidRDefault="00C05804" w:rsidP="00EB30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CROSSFIT VIRTUAL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E91D2" id="CuadroTexto 12" o:spid="_x0000_s1027" type="#_x0000_t202" style="position:absolute;margin-left:395.7pt;margin-top:40.8pt;width:218.65pt;height:29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" filled="f" stroked="f">
                <v:textbox style="mso-fit-shape-to-text:t">
                  <w:txbxContent>
                    <w:p w:rsidR="00EB30B4" w:rsidRDefault="00C05804" w:rsidP="00EB30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CROSSFIT VIRTUAL</w:t>
                      </w:r>
                    </w:p>
                  </w:txbxContent>
                </v:textbox>
              </v:shape>
            </w:pict>
          </mc:Fallback>
        </mc:AlternateContent>
      </w:r>
      <w:r w:rsidR="00C05804" w:rsidRPr="000F1B96">
        <w:rPr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270E5" wp14:editId="48D1CD8B">
                <wp:simplePos x="0" y="0"/>
                <wp:positionH relativeFrom="column">
                  <wp:posOffset>4842157</wp:posOffset>
                </wp:positionH>
                <wp:positionV relativeFrom="paragraph">
                  <wp:posOffset>915388</wp:posOffset>
                </wp:positionV>
                <wp:extent cx="2781836" cy="307777"/>
                <wp:effectExtent l="0" t="0" r="0" b="0"/>
                <wp:wrapNone/>
                <wp:docPr id="14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83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62CA" w:rsidRDefault="002562CA" w:rsidP="000F1B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562CA" w:rsidRPr="00C05804" w:rsidRDefault="000F1B96" w:rsidP="000F1B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</w:pPr>
                            <w:r w:rsidRPr="00C0580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 xml:space="preserve">Pierna: </w:t>
                            </w:r>
                          </w:p>
                          <w:p w:rsidR="000F1B96" w:rsidRPr="00C05804" w:rsidRDefault="000F1B96" w:rsidP="000F1B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C0580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 xml:space="preserve">(anotar a rutina y las series)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270E5" id="_x0000_s1028" type="#_x0000_t202" style="position:absolute;margin-left:381.25pt;margin-top:72.1pt;width:219.05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" filled="f" stroked="f">
                <v:textbox style="mso-fit-shape-to-text:t">
                  <w:txbxContent>
                    <w:p w:rsidR="002562CA" w:rsidRDefault="002562CA" w:rsidP="000F1B9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562CA" w:rsidRPr="00C05804" w:rsidRDefault="000F1B96" w:rsidP="000F1B9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28"/>
                        </w:rPr>
                      </w:pPr>
                      <w:r w:rsidRPr="00C0580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28"/>
                        </w:rPr>
                        <w:t xml:space="preserve">Pierna: </w:t>
                      </w:r>
                    </w:p>
                    <w:p w:rsidR="000F1B96" w:rsidRPr="00C05804" w:rsidRDefault="000F1B96" w:rsidP="000F1B9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C0580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28"/>
                        </w:rPr>
                        <w:t xml:space="preserve">(anotar a rutina y las series)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562CA" w:rsidRPr="002D18A4">
        <w:rPr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5CDC6" wp14:editId="16F4001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16375" cy="5814060"/>
                <wp:effectExtent l="0" t="0" r="18415" b="15240"/>
                <wp:wrapNone/>
                <wp:docPr id="12" name="Proceso predefini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375" cy="581406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6413C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Proceso predefinido 4" o:spid="_x0000_s1026" type="#_x0000_t112" style="position:absolute;margin-left:265.05pt;margin-top:0;width:316.25pt;height:457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" fillcolor="white [3201]" strokecolor="#70ad47 [3209]" strokeweight="1pt">
                <w10:wrap anchorx="margin"/>
              </v:shape>
            </w:pict>
          </mc:Fallback>
        </mc:AlternateContent>
      </w:r>
      <w:bookmarkEnd w:id="0"/>
      <w:r w:rsidR="000F1B96" w:rsidRPr="002D18A4">
        <w:rPr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2928A" wp14:editId="20AC7367">
                <wp:simplePos x="0" y="0"/>
                <wp:positionH relativeFrom="margin">
                  <wp:align>left</wp:align>
                </wp:positionH>
                <wp:positionV relativeFrom="paragraph">
                  <wp:posOffset>-647</wp:posOffset>
                </wp:positionV>
                <wp:extent cx="4002657" cy="5796951"/>
                <wp:effectExtent l="0" t="0" r="17145" b="13335"/>
                <wp:wrapNone/>
                <wp:docPr id="10" name="Almacenamiento inter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2657" cy="5796951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0B4" w:rsidRDefault="00EB30B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C05804" w:rsidRDefault="00C0580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C05804" w:rsidRDefault="00C0580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2D18A4" w:rsidRDefault="002D18A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Actividad que realizan: </w:t>
                            </w:r>
                          </w:p>
                          <w:p w:rsidR="002D18A4" w:rsidRDefault="002D18A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2D18A4" w:rsidRDefault="002D18A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C0580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highlight w:val="lightGray"/>
                                <w:u w:val="single"/>
                              </w:rPr>
                              <w:t>Act</w:t>
                            </w:r>
                            <w:proofErr w:type="spellEnd"/>
                            <w:r w:rsidRPr="00C0580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highlight w:val="lightGray"/>
                                <w:u w:val="single"/>
                              </w:rPr>
                              <w:t xml:space="preserve">. </w:t>
                            </w:r>
                            <w:r w:rsidRPr="00C0580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highlight w:val="lightGray"/>
                                <w:u w:val="single"/>
                              </w:rPr>
                              <w:t>V</w:t>
                            </w:r>
                            <w:r w:rsidRPr="00C0580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highlight w:val="lightGray"/>
                                <w:u w:val="single"/>
                              </w:rPr>
                              <w:t>irtuales</w:t>
                            </w:r>
                          </w:p>
                          <w:p w:rsidR="00862CA4" w:rsidRPr="00862CA4" w:rsidRDefault="00862CA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862CA4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Nota</w:t>
                            </w:r>
                            <w:r w:rsidRPr="00862C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: aquí modificaran si es cultural, deportiva o recreativa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36"/>
                              </w:rPr>
                              <w:t>.</w:t>
                            </w:r>
                          </w:p>
                          <w:p w:rsidR="002D18A4" w:rsidRDefault="002D18A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C05804" w:rsidRDefault="00C05804" w:rsidP="002D18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C05804" w:rsidRDefault="002D18A4" w:rsidP="00C058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Nombre del alumno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2D18A4" w:rsidRPr="00862CA4" w:rsidRDefault="00C05804" w:rsidP="00C058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62CA4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Juan Pablo Molina Bautista</w:t>
                            </w:r>
                          </w:p>
                          <w:p w:rsidR="00C05804" w:rsidRDefault="00C05804" w:rsidP="00C058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C05804" w:rsidRDefault="00C05804" w:rsidP="00EB30B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C05804" w:rsidRDefault="002562CA" w:rsidP="00EB30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r w:rsidR="00C05804">
                              <w:rPr>
                                <w:rFonts w:ascii="Arial" w:hAnsi="Arial" w:cs="Arial"/>
                                <w:sz w:val="28"/>
                              </w:rPr>
                              <w:t xml:space="preserve">úmero de control: </w:t>
                            </w:r>
                            <w:r w:rsidR="00EB30B4" w:rsidRPr="00EB30B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05804" w:rsidRPr="00862CA4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21"/>
                              </w:rPr>
                              <w:t>20</w:t>
                            </w:r>
                            <w:r w:rsidR="00C05804" w:rsidRPr="00862CA4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21"/>
                              </w:rPr>
                              <w:t>140001</w:t>
                            </w:r>
                          </w:p>
                          <w:p w:rsidR="002D18A4" w:rsidRDefault="00EB30B4" w:rsidP="00EB30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B30B4">
                              <w:rPr>
                                <w:rFonts w:ascii="Arial" w:hAnsi="Arial" w:cs="Arial"/>
                                <w:sz w:val="28"/>
                              </w:rPr>
                              <w:t>carrera, grupo</w:t>
                            </w:r>
                            <w:r w:rsidR="002D18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  <w:r w:rsidR="00C0580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05804" w:rsidRPr="00862CA4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3-MMP-4</w:t>
                            </w:r>
                          </w:p>
                          <w:p w:rsidR="00EB30B4" w:rsidRDefault="00EB30B4" w:rsidP="00EB30B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EB30B4" w:rsidRDefault="00EB30B4" w:rsidP="00EB30B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C05804" w:rsidRDefault="000F1B96" w:rsidP="002562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(Peso y talla)</w:t>
                            </w:r>
                            <w:r w:rsidR="00C05804">
                              <w:t xml:space="preserve"> </w:t>
                            </w:r>
                          </w:p>
                          <w:p w:rsidR="00EB30B4" w:rsidRPr="00862CA4" w:rsidRDefault="00C05804" w:rsidP="002562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862CA4">
                              <w:rPr>
                                <w:color w:val="FF0000"/>
                              </w:rPr>
                              <w:t xml:space="preserve">78KG </w:t>
                            </w:r>
                          </w:p>
                          <w:p w:rsidR="00C05804" w:rsidRPr="00862CA4" w:rsidRDefault="00C05804" w:rsidP="002562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862CA4">
                              <w:rPr>
                                <w:color w:val="FF0000"/>
                              </w:rPr>
                              <w:t>1.70 MTS</w:t>
                            </w:r>
                          </w:p>
                          <w:p w:rsidR="00C05804" w:rsidRDefault="00C05804" w:rsidP="002562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2928A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Almacenamiento interno 3" o:spid="_x0000_s1029" type="#_x0000_t113" style="position:absolute;margin-left:0;margin-top:-.05pt;width:315.15pt;height:456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" fillcolor="white [3201]" strokecolor="#70ad47 [3209]" strokeweight="1pt">
                <v:textbox>
                  <w:txbxContent>
                    <w:p w:rsidR="00EB30B4" w:rsidRDefault="00EB30B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:rsidR="00C05804" w:rsidRDefault="00C0580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:rsidR="00C05804" w:rsidRDefault="00C0580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:rsidR="002D18A4" w:rsidRDefault="002D18A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Actividad que realizan: </w:t>
                      </w:r>
                    </w:p>
                    <w:p w:rsidR="002D18A4" w:rsidRDefault="002D18A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2D18A4" w:rsidRDefault="002D18A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C0580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highlight w:val="lightGray"/>
                          <w:u w:val="single"/>
                        </w:rPr>
                        <w:t>Act</w:t>
                      </w:r>
                      <w:proofErr w:type="spellEnd"/>
                      <w:r w:rsidRPr="00C0580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highlight w:val="lightGray"/>
                          <w:u w:val="single"/>
                        </w:rPr>
                        <w:t xml:space="preserve">. </w:t>
                      </w:r>
                      <w:r w:rsidRPr="00C0580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highlight w:val="lightGray"/>
                          <w:u w:val="single"/>
                        </w:rPr>
                        <w:t>V</w:t>
                      </w:r>
                      <w:r w:rsidRPr="00C0580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highlight w:val="lightGray"/>
                          <w:u w:val="single"/>
                        </w:rPr>
                        <w:t>irtuales</w:t>
                      </w:r>
                    </w:p>
                    <w:p w:rsidR="00862CA4" w:rsidRPr="00862CA4" w:rsidRDefault="00862CA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</w:pPr>
                      <w:r w:rsidRPr="00862CA4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2"/>
                          <w:szCs w:val="36"/>
                        </w:rPr>
                        <w:t>Nota</w:t>
                      </w:r>
                      <w:r w:rsidRPr="00862C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: aquí modificaran si es cultural, deportiva o recreativa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36"/>
                        </w:rPr>
                        <w:t>.</w:t>
                      </w:r>
                    </w:p>
                    <w:p w:rsidR="002D18A4" w:rsidRDefault="002D18A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:rsidR="00C05804" w:rsidRDefault="00C05804" w:rsidP="002D18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C05804" w:rsidRDefault="002D18A4" w:rsidP="00C058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Nombre del alumno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  <w:p w:rsidR="002D18A4" w:rsidRPr="00862CA4" w:rsidRDefault="00C05804" w:rsidP="00C058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862CA4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Juan Pablo Molina Bautista</w:t>
                      </w:r>
                    </w:p>
                    <w:p w:rsidR="00C05804" w:rsidRDefault="00C05804" w:rsidP="00C0580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:rsidR="00C05804" w:rsidRDefault="00C05804" w:rsidP="00EB30B4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C05804" w:rsidRDefault="002562CA" w:rsidP="00EB30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r w:rsidR="00C05804">
                        <w:rPr>
                          <w:rFonts w:ascii="Arial" w:hAnsi="Arial" w:cs="Arial"/>
                          <w:sz w:val="28"/>
                        </w:rPr>
                        <w:t xml:space="preserve">úmero de control: </w:t>
                      </w:r>
                      <w:r w:rsidR="00EB30B4" w:rsidRPr="00EB30B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05804" w:rsidRPr="00862CA4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21"/>
                        </w:rPr>
                        <w:t>20</w:t>
                      </w:r>
                      <w:r w:rsidR="00C05804" w:rsidRPr="00862CA4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21"/>
                        </w:rPr>
                        <w:t>140001</w:t>
                      </w:r>
                    </w:p>
                    <w:p w:rsidR="002D18A4" w:rsidRDefault="00EB30B4" w:rsidP="00EB30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EB30B4">
                        <w:rPr>
                          <w:rFonts w:ascii="Arial" w:hAnsi="Arial" w:cs="Arial"/>
                          <w:sz w:val="28"/>
                        </w:rPr>
                        <w:t>carrera, grupo</w:t>
                      </w:r>
                      <w:r w:rsidR="002D18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:</w:t>
                      </w:r>
                      <w:r w:rsidR="00C0580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05804" w:rsidRPr="00862CA4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3-MMP-4</w:t>
                      </w:r>
                    </w:p>
                    <w:p w:rsidR="00EB30B4" w:rsidRDefault="00EB30B4" w:rsidP="00EB30B4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EB30B4" w:rsidRDefault="00EB30B4" w:rsidP="00EB30B4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C05804" w:rsidRDefault="000F1B96" w:rsidP="002562C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>(Peso y talla)</w:t>
                      </w:r>
                      <w:r w:rsidR="00C05804">
                        <w:t xml:space="preserve"> </w:t>
                      </w:r>
                    </w:p>
                    <w:p w:rsidR="00EB30B4" w:rsidRPr="00862CA4" w:rsidRDefault="00C05804" w:rsidP="002562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862CA4">
                        <w:rPr>
                          <w:color w:val="FF0000"/>
                        </w:rPr>
                        <w:t xml:space="preserve">78KG </w:t>
                      </w:r>
                    </w:p>
                    <w:p w:rsidR="00C05804" w:rsidRPr="00862CA4" w:rsidRDefault="00C05804" w:rsidP="002562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862CA4">
                        <w:rPr>
                          <w:color w:val="FF0000"/>
                        </w:rPr>
                        <w:t>1.70 MTS</w:t>
                      </w:r>
                    </w:p>
                    <w:p w:rsidR="00C05804" w:rsidRDefault="00C05804" w:rsidP="002562C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B96" w:rsidRPr="000F1B96">
        <w:rPr>
          <w:lang w:val="es-MX"/>
        </w:rPr>
        <w:t xml:space="preserve"> </w:t>
      </w:r>
      <w:r w:rsidR="000F1B96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2D403E6" wp14:editId="6AA63AFC">
            <wp:simplePos x="0" y="0"/>
            <wp:positionH relativeFrom="column">
              <wp:posOffset>1479430</wp:posOffset>
            </wp:positionH>
            <wp:positionV relativeFrom="paragraph">
              <wp:posOffset>837482</wp:posOffset>
            </wp:positionV>
            <wp:extent cx="1257300" cy="605919"/>
            <wp:effectExtent l="0" t="0" r="0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0B4" w:rsidRPr="00EB30B4">
        <w:rPr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6DA34" wp14:editId="2B6DA9B3">
                <wp:simplePos x="0" y="0"/>
                <wp:positionH relativeFrom="column">
                  <wp:posOffset>5020574</wp:posOffset>
                </wp:positionH>
                <wp:positionV relativeFrom="paragraph">
                  <wp:posOffset>69011</wp:posOffset>
                </wp:positionV>
                <wp:extent cx="2678804" cy="253916"/>
                <wp:effectExtent l="0" t="0" r="0" b="0"/>
                <wp:wrapNone/>
                <wp:docPr id="19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804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30B4" w:rsidRPr="00862CA4" w:rsidRDefault="00EB30B4" w:rsidP="00EB30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862CA4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Fecha: 07 de mayo 2020 15:00 a 16:00 horas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DA34" id="CuadroTexto 10" o:spid="_x0000_s1030" type="#_x0000_t202" style="position:absolute;margin-left:395.3pt;margin-top:5.45pt;width:210.95pt;height:2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" filled="f" stroked="f">
                <v:textbox style="mso-fit-shape-to-text:t">
                  <w:txbxContent>
                    <w:p w:rsidR="00EB30B4" w:rsidRPr="00862CA4" w:rsidRDefault="00EB30B4" w:rsidP="00EB30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862CA4">
                        <w:rPr>
                          <w:rFonts w:asciiTheme="minorHAnsi" w:hAnsi="Calibri" w:cstheme="minorBidi"/>
                          <w:color w:val="FF0000"/>
                          <w:kern w:val="24"/>
                          <w:sz w:val="21"/>
                          <w:szCs w:val="21"/>
                        </w:rPr>
                        <w:t>Fecha: 07 de mayo 2020 15:00 a 16:00 horas</w:t>
                      </w:r>
                    </w:p>
                  </w:txbxContent>
                </v:textbox>
              </v:shape>
            </w:pict>
          </mc:Fallback>
        </mc:AlternateContent>
      </w:r>
      <w:r w:rsidR="00EB30B4" w:rsidRPr="00EB30B4">
        <w:rPr>
          <w:lang w:val="es-MX"/>
        </w:rPr>
        <w:t xml:space="preserve">  </w:t>
      </w:r>
      <w:r w:rsidR="000F1B96" w:rsidRPr="000F1B96">
        <w:rPr>
          <w:lang w:val="es-MX"/>
        </w:rPr>
        <w:t xml:space="preserve"> </w:t>
      </w:r>
    </w:p>
    <w:sectPr w:rsidR="006B2FBB" w:rsidRPr="0071218A" w:rsidSect="002D18A4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27D" w:rsidRDefault="00D8427D" w:rsidP="002C5718">
      <w:pPr>
        <w:spacing w:after="0" w:line="240" w:lineRule="auto"/>
      </w:pPr>
      <w:r>
        <w:separator/>
      </w:r>
    </w:p>
  </w:endnote>
  <w:endnote w:type="continuationSeparator" w:id="0">
    <w:p w:rsidR="00D8427D" w:rsidRDefault="00D8427D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648" w:rsidRPr="004B1FD6" w:rsidRDefault="002D18A4" w:rsidP="004B1FD6">
    <w:pPr>
      <w:pStyle w:val="Piedepgina"/>
      <w:pBdr>
        <w:bottom w:val="single" w:sz="12" w:space="1" w:color="00CC66"/>
      </w:pBdr>
      <w:jc w:val="center"/>
      <w:rPr>
        <w:rFonts w:ascii="Arial" w:hAnsi="Arial" w:cs="Arial"/>
        <w:b/>
        <w:sz w:val="18"/>
        <w:szCs w:val="18"/>
      </w:rPr>
    </w:pPr>
    <w:r w:rsidRPr="004B1FD6">
      <w:rPr>
        <w:rFonts w:ascii="Arial" w:hAnsi="Arial" w:cs="Arial"/>
        <w:b/>
        <w:noProof/>
        <w:sz w:val="18"/>
        <w:szCs w:val="18"/>
        <w:lang w:val="es-MX" w:eastAsia="es-MX"/>
      </w:rPr>
      <w:drawing>
        <wp:anchor distT="0" distB="0" distL="114300" distR="114300" simplePos="0" relativeHeight="251676672" behindDoc="0" locked="0" layoutInCell="1" allowOverlap="1" wp14:anchorId="16675B26" wp14:editId="16208BD0">
          <wp:simplePos x="0" y="0"/>
          <wp:positionH relativeFrom="margin">
            <wp:posOffset>7277100</wp:posOffset>
          </wp:positionH>
          <wp:positionV relativeFrom="paragraph">
            <wp:posOffset>165735</wp:posOffset>
          </wp:positionV>
          <wp:extent cx="758190" cy="302895"/>
          <wp:effectExtent l="0" t="0" r="3810" b="1905"/>
          <wp:wrapNone/>
          <wp:docPr id="9" name="Picture 2" descr="C:\Users\mfigueroa\Downloads\ISO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mfigueroa\Downloads\ISO9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30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648" w:rsidRPr="004B1FD6">
      <w:rPr>
        <w:rFonts w:ascii="Arial" w:hAnsi="Arial" w:cs="Arial"/>
        <w:b/>
        <w:sz w:val="18"/>
        <w:szCs w:val="18"/>
      </w:rPr>
      <w:t>“</w:t>
    </w:r>
    <w:r w:rsidR="007973EF" w:rsidRPr="007973EF">
      <w:rPr>
        <w:rFonts w:ascii="Arial" w:hAnsi="Arial" w:cs="Arial"/>
        <w:b/>
        <w:sz w:val="18"/>
        <w:szCs w:val="18"/>
      </w:rPr>
      <w:t>Año de Leona Vicario, Benemérita Madre de la Patria</w:t>
    </w:r>
    <w:r w:rsidR="00C54648" w:rsidRPr="004B1FD6">
      <w:rPr>
        <w:rFonts w:ascii="Arial" w:hAnsi="Arial" w:cs="Arial"/>
        <w:b/>
        <w:sz w:val="18"/>
        <w:szCs w:val="18"/>
      </w:rPr>
      <w:t>”</w:t>
    </w:r>
  </w:p>
  <w:p w:rsidR="002D18A4" w:rsidRDefault="002D18A4" w:rsidP="00C54648">
    <w:pPr>
      <w:pStyle w:val="Piedepgina"/>
      <w:spacing w:line="240" w:lineRule="exact"/>
      <w:jc w:val="center"/>
      <w:rPr>
        <w:rFonts w:ascii="Arial" w:hAnsi="Arial" w:cs="Arial"/>
        <w:b/>
        <w:color w:val="333333"/>
        <w:sz w:val="16"/>
        <w:szCs w:val="16"/>
        <w:shd w:val="clear" w:color="auto" w:fill="FFFFFF"/>
      </w:rPr>
    </w:pP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74550B25" wp14:editId="7D997AD5">
          <wp:simplePos x="0" y="0"/>
          <wp:positionH relativeFrom="column">
            <wp:posOffset>6684010</wp:posOffset>
          </wp:positionH>
          <wp:positionV relativeFrom="paragraph">
            <wp:posOffset>40640</wp:posOffset>
          </wp:positionV>
          <wp:extent cx="356235" cy="354965"/>
          <wp:effectExtent l="0" t="0" r="5715" b="6985"/>
          <wp:wrapNone/>
          <wp:docPr id="1" name="Imagen 1" descr="iqnet-iso-certificatio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qnet-iso-certification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354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D6">
      <w:rPr>
        <w:rFonts w:ascii="Arial" w:hAnsi="Arial" w:cs="Arial"/>
        <w:b/>
        <w:noProof/>
        <w:sz w:val="18"/>
        <w:szCs w:val="18"/>
        <w:lang w:val="es-MX" w:eastAsia="es-MX"/>
      </w:rPr>
      <w:drawing>
        <wp:anchor distT="0" distB="0" distL="114300" distR="114300" simplePos="0" relativeHeight="251677696" behindDoc="0" locked="0" layoutInCell="1" allowOverlap="1" wp14:anchorId="33B074C9" wp14:editId="137D2208">
          <wp:simplePos x="0" y="0"/>
          <wp:positionH relativeFrom="column">
            <wp:posOffset>170180</wp:posOffset>
          </wp:positionH>
          <wp:positionV relativeFrom="paragraph">
            <wp:posOffset>85090</wp:posOffset>
          </wp:positionV>
          <wp:extent cx="744220" cy="179705"/>
          <wp:effectExtent l="0" t="0" r="0" b="0"/>
          <wp:wrapNone/>
          <wp:docPr id="11" name="Imagen 11" descr="C:\Users\Prueba\Documents\Aldo Castellanos\cac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rueba\Documents\Aldo Castellanos\cacec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1FD6">
      <w:rPr>
        <w:rFonts w:ascii="Arial" w:hAnsi="Arial" w:cs="Arial"/>
        <w:b/>
        <w:noProof/>
        <w:sz w:val="16"/>
        <w:szCs w:val="16"/>
        <w:lang w:val="es-MX" w:eastAsia="es-MX"/>
      </w:rPr>
      <w:drawing>
        <wp:anchor distT="0" distB="0" distL="114300" distR="114300" simplePos="0" relativeHeight="251670528" behindDoc="0" locked="0" layoutInCell="1" allowOverlap="1" wp14:anchorId="428F4CAC" wp14:editId="0E7D2C11">
          <wp:simplePos x="0" y="0"/>
          <wp:positionH relativeFrom="margin">
            <wp:posOffset>967740</wp:posOffset>
          </wp:positionH>
          <wp:positionV relativeFrom="paragraph">
            <wp:posOffset>66675</wp:posOffset>
          </wp:positionV>
          <wp:extent cx="724834" cy="207563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34" cy="207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648" w:rsidRPr="004B1FD6">
      <w:rPr>
        <w:rFonts w:ascii="Arial" w:hAnsi="Arial" w:cs="Arial"/>
        <w:b/>
        <w:sz w:val="16"/>
        <w:szCs w:val="16"/>
      </w:rPr>
      <w:t xml:space="preserve">Camino Hacia Las Humedades s/n, Salagua, Manzanillo, Colima, México C.P. 28869 </w:t>
    </w:r>
  </w:p>
  <w:p w:rsidR="00C54648" w:rsidRPr="004B1FD6" w:rsidRDefault="002D18A4" w:rsidP="00C54648">
    <w:pPr>
      <w:pStyle w:val="Piedepgina"/>
      <w:spacing w:line="240" w:lineRule="exact"/>
      <w:jc w:val="center"/>
      <w:rPr>
        <w:rFonts w:ascii="Arial" w:hAnsi="Arial" w:cs="Arial"/>
        <w:b/>
        <w:sz w:val="16"/>
        <w:szCs w:val="16"/>
      </w:rPr>
    </w:pPr>
    <w:r w:rsidRPr="00A61D2D">
      <w:rPr>
        <w:rFonts w:ascii="Arial" w:hAnsi="Arial" w:cs="Arial"/>
        <w:b/>
        <w:noProof/>
        <w:sz w:val="16"/>
        <w:szCs w:val="16"/>
        <w:lang w:val="es-MX" w:eastAsia="es-MX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555195D" wp14:editId="4CBACD51">
              <wp:simplePos x="0" y="0"/>
              <wp:positionH relativeFrom="margin">
                <wp:align>right</wp:align>
              </wp:positionH>
              <wp:positionV relativeFrom="paragraph">
                <wp:posOffset>153035</wp:posOffset>
              </wp:positionV>
              <wp:extent cx="1076325" cy="2571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1D2D" w:rsidRPr="00A61D2D" w:rsidRDefault="00A61D2D" w:rsidP="00A61D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szCs w:val="14"/>
                            </w:rPr>
                          </w:pPr>
                          <w:r w:rsidRPr="00A61D2D"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szCs w:val="14"/>
                            </w:rPr>
                            <w:t>2019CRE-800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519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left:0;text-align:left;margin-left:33.55pt;margin-top:12.05pt;width:84.75pt;height:20.2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" filled="f" stroked="f">
              <v:textbox>
                <w:txbxContent>
                  <w:p w:rsidR="00A61D2D" w:rsidRPr="00A61D2D" w:rsidRDefault="00A61D2D" w:rsidP="00A61D2D">
                    <w:pPr>
                      <w:jc w:val="center"/>
                      <w:rPr>
                        <w:rFonts w:ascii="Arial" w:hAnsi="Arial" w:cs="Arial"/>
                        <w:b/>
                        <w:color w:val="002060"/>
                        <w:sz w:val="14"/>
                        <w:szCs w:val="14"/>
                      </w:rPr>
                    </w:pPr>
                    <w:r w:rsidRPr="00A61D2D">
                      <w:rPr>
                        <w:rFonts w:ascii="Arial" w:hAnsi="Arial" w:cs="Arial"/>
                        <w:b/>
                        <w:color w:val="002060"/>
                        <w:sz w:val="14"/>
                        <w:szCs w:val="14"/>
                      </w:rPr>
                      <w:t>2019CRE-800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54648" w:rsidRPr="004B1FD6">
      <w:rPr>
        <w:rFonts w:ascii="Arial" w:hAnsi="Arial" w:cs="Arial"/>
        <w:b/>
        <w:color w:val="333333"/>
        <w:sz w:val="16"/>
        <w:szCs w:val="16"/>
        <w:shd w:val="clear" w:color="auto" w:fill="FFFFFF"/>
      </w:rPr>
      <w:t xml:space="preserve">  </w:t>
    </w:r>
    <w:r w:rsidR="006649E6">
      <w:rPr>
        <w:rFonts w:ascii="Arial" w:hAnsi="Arial" w:cs="Arial"/>
        <w:b/>
        <w:sz w:val="16"/>
        <w:szCs w:val="16"/>
      </w:rPr>
      <w:t xml:space="preserve">Tel. 314 33 1 44 50 y </w:t>
    </w:r>
    <w:r w:rsidR="00C54648" w:rsidRPr="004B1FD6">
      <w:rPr>
        <w:rFonts w:ascii="Arial" w:hAnsi="Arial" w:cs="Arial"/>
        <w:b/>
        <w:sz w:val="16"/>
        <w:szCs w:val="16"/>
      </w:rPr>
      <w:t xml:space="preserve">57 </w:t>
    </w:r>
    <w:r w:rsidR="00C54648" w:rsidRPr="004B1FD6">
      <w:rPr>
        <w:rFonts w:ascii="Arial" w:hAnsi="Arial" w:cs="Arial"/>
        <w:b/>
        <w:color w:val="333333"/>
        <w:sz w:val="16"/>
        <w:szCs w:val="16"/>
        <w:shd w:val="clear" w:color="auto" w:fill="FFFFFF"/>
      </w:rPr>
      <w:t>•</w:t>
    </w:r>
    <w:r w:rsidR="00C54648" w:rsidRPr="004B1FD6">
      <w:rPr>
        <w:rFonts w:ascii="Arial" w:hAnsi="Arial" w:cs="Arial"/>
        <w:b/>
        <w:sz w:val="16"/>
        <w:szCs w:val="16"/>
      </w:rPr>
      <w:t xml:space="preserve"> utem@utem.edu.mx </w:t>
    </w:r>
    <w:r w:rsidR="00C54648" w:rsidRPr="004B1FD6">
      <w:rPr>
        <w:rFonts w:ascii="Arial" w:hAnsi="Arial" w:cs="Arial"/>
        <w:b/>
        <w:color w:val="333333"/>
        <w:sz w:val="16"/>
        <w:szCs w:val="16"/>
        <w:shd w:val="clear" w:color="auto" w:fill="FFFFFF"/>
      </w:rPr>
      <w:t xml:space="preserve">• </w:t>
    </w:r>
    <w:r w:rsidR="00C54648" w:rsidRPr="004B1FD6">
      <w:rPr>
        <w:rFonts w:ascii="Arial" w:hAnsi="Arial" w:cs="Arial"/>
        <w:b/>
        <w:sz w:val="16"/>
        <w:szCs w:val="16"/>
      </w:rPr>
      <w:t>www.utem.edu.mx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C1" w:rsidRPr="00387AF9" w:rsidRDefault="005D7D88" w:rsidP="004D69DF">
    <w:pPr>
      <w:pStyle w:val="Piedepgina"/>
      <w:pBdr>
        <w:bottom w:val="single" w:sz="12" w:space="1" w:color="A5A5A5" w:themeColor="accent3"/>
      </w:pBdr>
      <w:jc w:val="center"/>
      <w:rPr>
        <w:rFonts w:ascii="Century Gothic" w:hAnsi="Century Gothic"/>
        <w:b/>
        <w:sz w:val="18"/>
        <w:szCs w:val="18"/>
      </w:rPr>
    </w:pPr>
    <w:r w:rsidRPr="00387AF9">
      <w:rPr>
        <w:rFonts w:ascii="Century Gothic" w:hAnsi="Century Gothic"/>
        <w:b/>
        <w:sz w:val="18"/>
        <w:szCs w:val="18"/>
      </w:rPr>
      <w:t>“Año 2019,</w:t>
    </w:r>
    <w:r w:rsidR="002D0AD0" w:rsidRPr="00387AF9">
      <w:rPr>
        <w:rFonts w:ascii="Century Gothic" w:hAnsi="Century Gothic"/>
        <w:b/>
        <w:sz w:val="18"/>
        <w:szCs w:val="18"/>
      </w:rPr>
      <w:t xml:space="preserve"> </w:t>
    </w:r>
    <w:r w:rsidR="008A08CE" w:rsidRPr="00387AF9">
      <w:rPr>
        <w:rFonts w:ascii="Century Gothic" w:hAnsi="Century Gothic"/>
        <w:b/>
        <w:sz w:val="18"/>
        <w:szCs w:val="18"/>
      </w:rPr>
      <w:t>30 años de la Convención sobre los derechos del Niño</w:t>
    </w:r>
    <w:r w:rsidR="002D0AD0" w:rsidRPr="00387AF9">
      <w:rPr>
        <w:rFonts w:ascii="Century Gothic" w:hAnsi="Century Gothic"/>
        <w:b/>
        <w:sz w:val="18"/>
        <w:szCs w:val="18"/>
      </w:rPr>
      <w:t>”</w:t>
    </w:r>
  </w:p>
  <w:p w:rsidR="005E4B90" w:rsidRPr="005F74A0" w:rsidRDefault="000C7D6F" w:rsidP="00ED0559">
    <w:pPr>
      <w:pStyle w:val="Piedepgina"/>
      <w:spacing w:line="240" w:lineRule="exact"/>
      <w:jc w:val="center"/>
      <w:rPr>
        <w:rFonts w:ascii="Century Gothic" w:hAnsi="Century Gothic" w:cs="Arial"/>
        <w:b/>
        <w:sz w:val="16"/>
        <w:szCs w:val="16"/>
      </w:rPr>
    </w:pPr>
    <w:r w:rsidRPr="005F74A0">
      <w:rPr>
        <w:rFonts w:ascii="Century Gothic" w:hAnsi="Century Gothic" w:cs="Arial"/>
        <w:b/>
        <w:noProof/>
        <w:sz w:val="16"/>
        <w:szCs w:val="16"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60696</wp:posOffset>
          </wp:positionV>
          <wp:extent cx="685992" cy="196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92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4B90" w:rsidRPr="005F74A0">
      <w:rPr>
        <w:rFonts w:ascii="Century Gothic" w:hAnsi="Century Gothic" w:cs="Arial"/>
        <w:b/>
        <w:sz w:val="16"/>
        <w:szCs w:val="16"/>
      </w:rPr>
      <w:t>Camino Hacia Las Humedades s/n</w:t>
    </w:r>
    <w:r w:rsidR="008A08CE" w:rsidRPr="005F74A0">
      <w:rPr>
        <w:rFonts w:ascii="Century Gothic" w:hAnsi="Century Gothic" w:cs="Arial"/>
        <w:b/>
        <w:sz w:val="16"/>
        <w:szCs w:val="16"/>
      </w:rPr>
      <w:t>,</w:t>
    </w:r>
    <w:r w:rsidR="005E4B90" w:rsidRPr="005F74A0">
      <w:rPr>
        <w:rFonts w:ascii="Century Gothic" w:hAnsi="Century Gothic" w:cs="Arial"/>
        <w:b/>
        <w:sz w:val="16"/>
        <w:szCs w:val="16"/>
      </w:rPr>
      <w:t xml:space="preserve"> Salagua, Manzanillo, Colima, México</w:t>
    </w:r>
    <w:r w:rsidR="002D0AD0" w:rsidRPr="005F74A0">
      <w:rPr>
        <w:rFonts w:ascii="Century Gothic" w:hAnsi="Century Gothic" w:cs="Arial"/>
        <w:b/>
        <w:sz w:val="16"/>
        <w:szCs w:val="16"/>
      </w:rPr>
      <w:t xml:space="preserve"> C</w:t>
    </w:r>
    <w:r w:rsidR="005E4B90" w:rsidRPr="005F74A0">
      <w:rPr>
        <w:rFonts w:ascii="Century Gothic" w:hAnsi="Century Gothic" w:cs="Arial"/>
        <w:b/>
        <w:sz w:val="16"/>
        <w:szCs w:val="16"/>
      </w:rPr>
      <w:t xml:space="preserve">.P. 28869 </w:t>
    </w:r>
    <w:r w:rsidR="002D0AD0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</w:t>
    </w:r>
    <w:r w:rsidR="006D16FB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         </w:t>
    </w:r>
    <w:r w:rsidR="008A08CE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         </w:t>
    </w:r>
    <w:r w:rsidR="00ED0559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             </w:t>
    </w:r>
    <w:r w:rsidR="006D16FB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   </w:t>
    </w:r>
    <w:r w:rsidR="008A08CE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</w:t>
    </w:r>
    <w:r w:rsidR="004D69DF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                   </w:t>
    </w:r>
    <w:r w:rsidR="006D16FB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  </w:t>
    </w:r>
    <w:r w:rsidR="005E4B90" w:rsidRPr="005F74A0">
      <w:rPr>
        <w:rFonts w:ascii="Century Gothic" w:hAnsi="Century Gothic" w:cs="Arial"/>
        <w:b/>
        <w:sz w:val="16"/>
        <w:szCs w:val="16"/>
      </w:rPr>
      <w:t xml:space="preserve">Tel. 314 33 1 44 50 </w:t>
    </w:r>
    <w:proofErr w:type="gramStart"/>
    <w:r w:rsidR="005E4B90" w:rsidRPr="005F74A0">
      <w:rPr>
        <w:rFonts w:ascii="Century Gothic" w:hAnsi="Century Gothic" w:cs="Arial"/>
        <w:b/>
        <w:sz w:val="16"/>
        <w:szCs w:val="16"/>
      </w:rPr>
      <w:t>y  57</w:t>
    </w:r>
    <w:proofErr w:type="gramEnd"/>
    <w:r w:rsidR="002D0AD0" w:rsidRPr="005F74A0">
      <w:rPr>
        <w:rFonts w:ascii="Century Gothic" w:hAnsi="Century Gothic" w:cs="Arial"/>
        <w:b/>
        <w:sz w:val="16"/>
        <w:szCs w:val="16"/>
      </w:rPr>
      <w:t xml:space="preserve"> </w:t>
    </w:r>
    <w:r w:rsidR="002D0AD0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>•</w:t>
    </w:r>
    <w:r w:rsidR="002D0AD0" w:rsidRPr="005F74A0">
      <w:rPr>
        <w:rFonts w:ascii="Century Gothic" w:hAnsi="Century Gothic" w:cs="Arial"/>
        <w:b/>
        <w:sz w:val="16"/>
        <w:szCs w:val="16"/>
      </w:rPr>
      <w:t xml:space="preserve"> utem@utem.edu.mx </w:t>
    </w:r>
    <w:r w:rsidR="002D0AD0" w:rsidRPr="005F74A0">
      <w:rPr>
        <w:rFonts w:ascii="Century Gothic" w:hAnsi="Century Gothic" w:cs="Arial"/>
        <w:b/>
        <w:color w:val="333333"/>
        <w:sz w:val="16"/>
        <w:szCs w:val="16"/>
        <w:shd w:val="clear" w:color="auto" w:fill="FFFFFF"/>
      </w:rPr>
      <w:t xml:space="preserve">• </w:t>
    </w:r>
    <w:r w:rsidR="002D0AD0" w:rsidRPr="005F74A0">
      <w:rPr>
        <w:rFonts w:ascii="Century Gothic" w:hAnsi="Century Gothic" w:cs="Arial"/>
        <w:b/>
        <w:sz w:val="16"/>
        <w:szCs w:val="16"/>
      </w:rPr>
      <w:t>www. utem.edu.mx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27D" w:rsidRDefault="00D8427D" w:rsidP="002C5718">
      <w:pPr>
        <w:spacing w:after="0" w:line="240" w:lineRule="auto"/>
      </w:pPr>
      <w:r>
        <w:separator/>
      </w:r>
    </w:p>
  </w:footnote>
  <w:footnote w:type="continuationSeparator" w:id="0">
    <w:p w:rsidR="00D8427D" w:rsidRDefault="00D8427D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648" w:rsidRDefault="006B2FBB" w:rsidP="00C54648">
    <w:pPr>
      <w:tabs>
        <w:tab w:val="center" w:pos="4680"/>
        <w:tab w:val="left" w:pos="8599"/>
      </w:tabs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39389185" wp14:editId="4A337861">
          <wp:simplePos x="0" y="0"/>
          <wp:positionH relativeFrom="margin">
            <wp:posOffset>6428740</wp:posOffset>
          </wp:positionH>
          <wp:positionV relativeFrom="topMargin">
            <wp:align>bottom</wp:align>
          </wp:positionV>
          <wp:extent cx="1678305" cy="603250"/>
          <wp:effectExtent l="0" t="0" r="0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339DEBA5" wp14:editId="4C65DA94">
          <wp:simplePos x="0" y="0"/>
          <wp:positionH relativeFrom="margin">
            <wp:posOffset>0</wp:posOffset>
          </wp:positionH>
          <wp:positionV relativeFrom="topMargin">
            <wp:posOffset>280831</wp:posOffset>
          </wp:positionV>
          <wp:extent cx="1201420" cy="577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648">
      <w:tab/>
    </w:r>
    <w:r w:rsidR="00C54648">
      <w:tab/>
    </w:r>
  </w:p>
  <w:p w:rsidR="00C54648" w:rsidRDefault="00C5464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C1" w:rsidRDefault="00387AF9" w:rsidP="00387AF9">
    <w:pPr>
      <w:tabs>
        <w:tab w:val="center" w:pos="4680"/>
        <w:tab w:val="left" w:pos="8599"/>
      </w:tabs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5115464</wp:posOffset>
          </wp:positionH>
          <wp:positionV relativeFrom="page">
            <wp:posOffset>155275</wp:posOffset>
          </wp:positionV>
          <wp:extent cx="1180800" cy="1180800"/>
          <wp:effectExtent l="0" t="0" r="63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rro Logo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5E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2208362</wp:posOffset>
          </wp:positionH>
          <wp:positionV relativeFrom="page">
            <wp:posOffset>129396</wp:posOffset>
          </wp:positionV>
          <wp:extent cx="2077720" cy="7473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72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5E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BEF820D">
          <wp:simplePos x="0" y="0"/>
          <wp:positionH relativeFrom="margin">
            <wp:posOffset>-284672</wp:posOffset>
          </wp:positionH>
          <wp:positionV relativeFrom="page">
            <wp:posOffset>198408</wp:posOffset>
          </wp:positionV>
          <wp:extent cx="1480185" cy="711835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8D08D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3A"/>
    <w:rsid w:val="00034588"/>
    <w:rsid w:val="0003551D"/>
    <w:rsid w:val="00046326"/>
    <w:rsid w:val="00070BA1"/>
    <w:rsid w:val="000950D1"/>
    <w:rsid w:val="000C48BF"/>
    <w:rsid w:val="000C76DE"/>
    <w:rsid w:val="000C7D6F"/>
    <w:rsid w:val="000E2C9A"/>
    <w:rsid w:val="000F1B96"/>
    <w:rsid w:val="00100F93"/>
    <w:rsid w:val="0011456D"/>
    <w:rsid w:val="00130DB8"/>
    <w:rsid w:val="00146CAA"/>
    <w:rsid w:val="00177C14"/>
    <w:rsid w:val="00180567"/>
    <w:rsid w:val="00180EC7"/>
    <w:rsid w:val="001842F3"/>
    <w:rsid w:val="001855CF"/>
    <w:rsid w:val="001C069B"/>
    <w:rsid w:val="001C6954"/>
    <w:rsid w:val="001D4D00"/>
    <w:rsid w:val="001D5E85"/>
    <w:rsid w:val="001E22EE"/>
    <w:rsid w:val="001F18BB"/>
    <w:rsid w:val="002355B0"/>
    <w:rsid w:val="00253C0D"/>
    <w:rsid w:val="002562CA"/>
    <w:rsid w:val="00266107"/>
    <w:rsid w:val="00273CD7"/>
    <w:rsid w:val="002B6580"/>
    <w:rsid w:val="002C4E37"/>
    <w:rsid w:val="002C5718"/>
    <w:rsid w:val="002D0AD0"/>
    <w:rsid w:val="002D18A4"/>
    <w:rsid w:val="002D569B"/>
    <w:rsid w:val="002D7F3D"/>
    <w:rsid w:val="002E0FD7"/>
    <w:rsid w:val="0030291A"/>
    <w:rsid w:val="0033413B"/>
    <w:rsid w:val="0035134F"/>
    <w:rsid w:val="00387AF9"/>
    <w:rsid w:val="003A20A6"/>
    <w:rsid w:val="003B167B"/>
    <w:rsid w:val="003C38BF"/>
    <w:rsid w:val="003C52CF"/>
    <w:rsid w:val="003D5FF6"/>
    <w:rsid w:val="003E0CDC"/>
    <w:rsid w:val="003F3C7F"/>
    <w:rsid w:val="003F56E8"/>
    <w:rsid w:val="0046772B"/>
    <w:rsid w:val="0048037A"/>
    <w:rsid w:val="004A63E5"/>
    <w:rsid w:val="004B1FD6"/>
    <w:rsid w:val="004C1DC1"/>
    <w:rsid w:val="004C576D"/>
    <w:rsid w:val="004D600F"/>
    <w:rsid w:val="004D69DF"/>
    <w:rsid w:val="004F12C1"/>
    <w:rsid w:val="00524618"/>
    <w:rsid w:val="005479E2"/>
    <w:rsid w:val="00550D3A"/>
    <w:rsid w:val="005A3F0F"/>
    <w:rsid w:val="005A63FB"/>
    <w:rsid w:val="005C0A65"/>
    <w:rsid w:val="005C2A45"/>
    <w:rsid w:val="005D7D88"/>
    <w:rsid w:val="005E4B90"/>
    <w:rsid w:val="005F3EA1"/>
    <w:rsid w:val="005F74A0"/>
    <w:rsid w:val="006267F4"/>
    <w:rsid w:val="00632042"/>
    <w:rsid w:val="006649E6"/>
    <w:rsid w:val="006776BD"/>
    <w:rsid w:val="006A319B"/>
    <w:rsid w:val="006A615B"/>
    <w:rsid w:val="006B2FBB"/>
    <w:rsid w:val="006C7859"/>
    <w:rsid w:val="006D16FB"/>
    <w:rsid w:val="006F1136"/>
    <w:rsid w:val="0070321D"/>
    <w:rsid w:val="0070631C"/>
    <w:rsid w:val="0071218A"/>
    <w:rsid w:val="00716D7F"/>
    <w:rsid w:val="00742157"/>
    <w:rsid w:val="007443B7"/>
    <w:rsid w:val="007651FA"/>
    <w:rsid w:val="00782C81"/>
    <w:rsid w:val="00784F17"/>
    <w:rsid w:val="00793706"/>
    <w:rsid w:val="007973EF"/>
    <w:rsid w:val="007A221C"/>
    <w:rsid w:val="007A4F72"/>
    <w:rsid w:val="007B40E6"/>
    <w:rsid w:val="007B61BF"/>
    <w:rsid w:val="007D3B0B"/>
    <w:rsid w:val="007E283F"/>
    <w:rsid w:val="008171FE"/>
    <w:rsid w:val="00827457"/>
    <w:rsid w:val="00833BD3"/>
    <w:rsid w:val="00833DDC"/>
    <w:rsid w:val="00862CA4"/>
    <w:rsid w:val="00894A5F"/>
    <w:rsid w:val="008A08CE"/>
    <w:rsid w:val="008C6A7F"/>
    <w:rsid w:val="008D367B"/>
    <w:rsid w:val="008F1F0E"/>
    <w:rsid w:val="008F496A"/>
    <w:rsid w:val="00914909"/>
    <w:rsid w:val="009217E2"/>
    <w:rsid w:val="00935CA2"/>
    <w:rsid w:val="0093668C"/>
    <w:rsid w:val="009473C7"/>
    <w:rsid w:val="0095487C"/>
    <w:rsid w:val="00964371"/>
    <w:rsid w:val="00976880"/>
    <w:rsid w:val="00985350"/>
    <w:rsid w:val="0099231C"/>
    <w:rsid w:val="009B32A5"/>
    <w:rsid w:val="009B7EA9"/>
    <w:rsid w:val="009D69E3"/>
    <w:rsid w:val="009E6092"/>
    <w:rsid w:val="00A11478"/>
    <w:rsid w:val="00A16BC3"/>
    <w:rsid w:val="00A229F8"/>
    <w:rsid w:val="00A2663D"/>
    <w:rsid w:val="00A43131"/>
    <w:rsid w:val="00A55ECB"/>
    <w:rsid w:val="00A61D2D"/>
    <w:rsid w:val="00A65D56"/>
    <w:rsid w:val="00A7155E"/>
    <w:rsid w:val="00A9109F"/>
    <w:rsid w:val="00A97D1C"/>
    <w:rsid w:val="00AC5DC8"/>
    <w:rsid w:val="00AE089F"/>
    <w:rsid w:val="00AE7FCE"/>
    <w:rsid w:val="00AF152D"/>
    <w:rsid w:val="00AF5070"/>
    <w:rsid w:val="00B05E33"/>
    <w:rsid w:val="00B06718"/>
    <w:rsid w:val="00B21FD0"/>
    <w:rsid w:val="00B456BD"/>
    <w:rsid w:val="00B600A0"/>
    <w:rsid w:val="00B7281F"/>
    <w:rsid w:val="00B757B6"/>
    <w:rsid w:val="00B93A86"/>
    <w:rsid w:val="00B951AF"/>
    <w:rsid w:val="00B95698"/>
    <w:rsid w:val="00BA7D47"/>
    <w:rsid w:val="00BB450E"/>
    <w:rsid w:val="00BB73EE"/>
    <w:rsid w:val="00BC58DB"/>
    <w:rsid w:val="00C01D72"/>
    <w:rsid w:val="00C048AD"/>
    <w:rsid w:val="00C05804"/>
    <w:rsid w:val="00C13251"/>
    <w:rsid w:val="00C33BCC"/>
    <w:rsid w:val="00C51947"/>
    <w:rsid w:val="00C54648"/>
    <w:rsid w:val="00C65E82"/>
    <w:rsid w:val="00C876A3"/>
    <w:rsid w:val="00CB2EC1"/>
    <w:rsid w:val="00CC0B9F"/>
    <w:rsid w:val="00CC2090"/>
    <w:rsid w:val="00D042A1"/>
    <w:rsid w:val="00D13CA4"/>
    <w:rsid w:val="00D214B7"/>
    <w:rsid w:val="00D520EC"/>
    <w:rsid w:val="00D614AD"/>
    <w:rsid w:val="00D64755"/>
    <w:rsid w:val="00D77C9C"/>
    <w:rsid w:val="00D8427D"/>
    <w:rsid w:val="00D92AD0"/>
    <w:rsid w:val="00DA0088"/>
    <w:rsid w:val="00E14219"/>
    <w:rsid w:val="00E509E1"/>
    <w:rsid w:val="00E636BE"/>
    <w:rsid w:val="00E638A6"/>
    <w:rsid w:val="00E77DC5"/>
    <w:rsid w:val="00EB30B4"/>
    <w:rsid w:val="00EB54D4"/>
    <w:rsid w:val="00EC0AE8"/>
    <w:rsid w:val="00ED0559"/>
    <w:rsid w:val="00ED34D6"/>
    <w:rsid w:val="00ED7861"/>
    <w:rsid w:val="00EF6966"/>
    <w:rsid w:val="00F042CF"/>
    <w:rsid w:val="00F07FC1"/>
    <w:rsid w:val="00F13B3A"/>
    <w:rsid w:val="00F2063D"/>
    <w:rsid w:val="00F278D2"/>
    <w:rsid w:val="00F27F71"/>
    <w:rsid w:val="00F45A2E"/>
    <w:rsid w:val="00F8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44C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29F8"/>
    <w:rPr>
      <w:color w:val="808080"/>
    </w:rPr>
  </w:style>
  <w:style w:type="table" w:styleId="Tablaconcuadrcula">
    <w:name w:val="Table Grid"/>
    <w:basedOn w:val="Tabla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C2A45"/>
    <w:pPr>
      <w:ind w:left="720"/>
      <w:contextualSpacing/>
    </w:pPr>
  </w:style>
  <w:style w:type="character" w:customStyle="1" w:styleId="shorttext">
    <w:name w:val="short_text"/>
    <w:basedOn w:val="Fuentedeprrafopredeter"/>
    <w:rsid w:val="00E77DC5"/>
  </w:style>
  <w:style w:type="character" w:customStyle="1" w:styleId="hps">
    <w:name w:val="hps"/>
    <w:basedOn w:val="Fuentedeprrafopredeter"/>
    <w:rsid w:val="00E77DC5"/>
  </w:style>
  <w:style w:type="paragraph" w:styleId="Encabezado">
    <w:name w:val="header"/>
    <w:basedOn w:val="Normal"/>
    <w:link w:val="EncabezadoC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5718"/>
    <w:rPr>
      <w:lang w:val="de-DE"/>
    </w:rPr>
  </w:style>
  <w:style w:type="paragraph" w:styleId="Piedepgina">
    <w:name w:val="footer"/>
    <w:basedOn w:val="Normal"/>
    <w:link w:val="PiedepginaC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718"/>
    <w:rPr>
      <w:lang w:val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do">
    <w:name w:val="Salutation"/>
    <w:basedOn w:val="Sangranormal"/>
    <w:next w:val="Normal"/>
    <w:link w:val="SaludoCar"/>
    <w:uiPriority w:val="4"/>
    <w:unhideWhenUsed/>
    <w:qFormat/>
    <w:rsid w:val="006A319B"/>
    <w:pPr>
      <w:spacing w:after="200" w:line="276" w:lineRule="auto"/>
      <w:ind w:left="0"/>
    </w:pPr>
    <w:rPr>
      <w:rFonts w:eastAsiaTheme="minorEastAsia" w:cstheme="minorHAnsi"/>
      <w:b/>
      <w:color w:val="323E4F" w:themeColor="text2" w:themeShade="BF"/>
      <w:sz w:val="20"/>
      <w:szCs w:val="20"/>
      <w:lang w:eastAsia="ja-JP"/>
    </w:rPr>
  </w:style>
  <w:style w:type="character" w:customStyle="1" w:styleId="SaludoCar">
    <w:name w:val="Saludo Car"/>
    <w:basedOn w:val="Fuentedeprrafopredeter"/>
    <w:link w:val="Saludo"/>
    <w:uiPriority w:val="4"/>
    <w:rsid w:val="006A319B"/>
    <w:rPr>
      <w:rFonts w:eastAsiaTheme="minorEastAsia" w:cstheme="minorHAnsi"/>
      <w:b/>
      <w:color w:val="323E4F" w:themeColor="text2" w:themeShade="BF"/>
      <w:sz w:val="20"/>
      <w:szCs w:val="20"/>
      <w:lang w:val="de-DE" w:eastAsia="ja-JP"/>
    </w:rPr>
  </w:style>
  <w:style w:type="paragraph" w:styleId="Sangranormal">
    <w:name w:val="Normal Indent"/>
    <w:basedOn w:val="Normal"/>
    <w:uiPriority w:val="99"/>
    <w:semiHidden/>
    <w:unhideWhenUsed/>
    <w:rsid w:val="006A319B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D0A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AD0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3668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D18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eba\AppData\Roaming\Microsoft\Templates\Carta%20de%20negocios%20(dise&#241;o%20de%20bosque%20verd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 negocios (diseño de bosque verde)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2020-06-20T05:42:00Z</dcterms:created>
  <dcterms:modified xsi:type="dcterms:W3CDTF">2020-06-20T05:42:00Z</dcterms:modified>
</cp:coreProperties>
</file>